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5143" w:type="dxa"/>
        <w:jc w:val="left"/>
        <w:tblInd w:w="-284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5344"/>
        <w:gridCol w:w="5220"/>
      </w:tblGrid>
      <w:tr w:rsidR="001E5EE5" w:rsidRPr="00273FD8" w14:paraId="0269FBC1" w14:textId="77777777" w:rsidTr="001E5EE5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4F84A7BF" w14:textId="77777777" w:rsidR="001E5EE5" w:rsidRPr="00273FD8" w:rsidRDefault="001E5EE5" w:rsidP="00E55F5A">
            <w:pPr>
              <w:pStyle w:val="ab"/>
              <w:ind w:right="0"/>
              <w:jc w:val="both"/>
            </w:pPr>
            <w:r w:rsidRPr="00E55F5A">
              <w:rPr>
                <w:rFonts w:ascii="Times New Roman" w:hAnsi="Times New Roman" w:cs="Times New Roman"/>
                <w:sz w:val="24"/>
                <w:szCs w:val="24"/>
              </w:rPr>
              <w:t>Помните, что бездействие может повлечь не только тяжкие последствия для ребенка, но и привлечение к уголовной ответственности по ст. 125 Уголовного кодекса РФ, согласно которой предусмотрена ответственность за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малолетству,</w:t>
            </w:r>
            <w:r w:rsidRPr="00E55F5A">
              <w:rPr>
                <w:sz w:val="28"/>
                <w:szCs w:val="28"/>
              </w:rPr>
              <w:t xml:space="preserve"> </w:t>
            </w:r>
            <w:r w:rsidRPr="00E55F5A">
              <w:rPr>
                <w:rFonts w:ascii="Times New Roman" w:hAnsi="Times New Roman" w:cs="Times New Roman"/>
                <w:sz w:val="24"/>
                <w:szCs w:val="24"/>
              </w:rPr>
              <w:t>старости, болезни или вследствие своей беспомощности, в случаях, если виновный имел возможность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оказать</w:t>
            </w:r>
            <w:r w:rsidRPr="00650CF9">
              <w:rPr>
                <w:color w:val="333333"/>
                <w:sz w:val="28"/>
                <w:szCs w:val="28"/>
              </w:rPr>
              <w:t xml:space="preserve"> </w:t>
            </w:r>
            <w:r w:rsidRPr="00E55F5A">
              <w:rPr>
                <w:rFonts w:ascii="Times New Roman" w:hAnsi="Times New Roman" w:cs="Times New Roman"/>
                <w:sz w:val="24"/>
                <w:szCs w:val="24"/>
              </w:rPr>
              <w:t>помощь этому лицу и был обязан иметь о нем заботу либо сам поставил его в опасное для жизни или здоровье состояние.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2F2429D9" w14:textId="77777777" w:rsidR="001E5EE5" w:rsidRPr="00273FD8" w:rsidRDefault="001E5EE5" w:rsidP="00CE1E3B">
            <w:pPr>
              <w:pStyle w:val="ab"/>
            </w:pPr>
          </w:p>
        </w:tc>
        <w:tc>
          <w:tcPr>
            <w:tcW w:w="5344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19662D0C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7FDAD636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0958BFF2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2CC850CD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1BD0908E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2B466763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46F90599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5A58A71B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160F9F90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7069083D" w14:textId="77777777" w:rsidR="001E5EE5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086DFD75" w14:textId="77777777" w:rsidR="001E5EE5" w:rsidRPr="00650CF9" w:rsidRDefault="001E5EE5" w:rsidP="001E5EE5">
            <w:pPr>
              <w:pStyle w:val="affffe"/>
              <w:shd w:val="clear" w:color="auto" w:fill="FFFFFF"/>
              <w:tabs>
                <w:tab w:val="left" w:pos="4773"/>
              </w:tabs>
              <w:spacing w:after="0"/>
              <w:jc w:val="both"/>
              <w:rPr>
                <w:color w:val="333333"/>
                <w:sz w:val="28"/>
                <w:szCs w:val="28"/>
              </w:rPr>
            </w:pPr>
            <w:r w:rsidRPr="00650CF9">
              <w:rPr>
                <w:color w:val="333333"/>
                <w:sz w:val="28"/>
                <w:szCs w:val="28"/>
              </w:rPr>
              <w:t>Частью 1 статьи 109 УК РФ предусмотрена ответственность за причинение смерти по неосторожности. Максимальное наказание за данное преступление предусмотрено в виде лишения свободы на срок до двух лет.</w:t>
            </w:r>
          </w:p>
          <w:p w14:paraId="7EA11730" w14:textId="77777777" w:rsidR="001E5EE5" w:rsidRPr="00273FD8" w:rsidRDefault="001E5EE5" w:rsidP="001E5EE5">
            <w:pPr>
              <w:pStyle w:val="ad"/>
              <w:jc w:val="both"/>
            </w:pPr>
          </w:p>
        </w:tc>
        <w:tc>
          <w:tcPr>
            <w:tcW w:w="522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5039AA8" w14:textId="77777777" w:rsidR="001E5EE5" w:rsidRPr="001E5EE5" w:rsidRDefault="001E5EE5" w:rsidP="00213D02">
            <w:pPr>
              <w:pStyle w:val="af"/>
              <w:jc w:val="center"/>
              <w:rPr>
                <w:color w:val="FF0000"/>
                <w:sz w:val="48"/>
                <w:szCs w:val="48"/>
              </w:rPr>
            </w:pPr>
            <w:r w:rsidRPr="001E5EE5">
              <w:rPr>
                <w:color w:val="FF0000"/>
                <w:sz w:val="48"/>
                <w:szCs w:val="48"/>
              </w:rPr>
              <w:t>Прокуратура советует</w:t>
            </w:r>
          </w:p>
          <w:p w14:paraId="7650C937" w14:textId="77777777" w:rsidR="001E5EE5" w:rsidRPr="00273FD8" w:rsidRDefault="001E5EE5" w:rsidP="00CE1E3B">
            <w:pPr>
              <w:pStyle w:val="af1"/>
            </w:pPr>
            <w:r w:rsidRPr="00273FD8">
              <w:rPr>
                <w:noProof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B3335C8" wp14:editId="76A32EEB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218327</wp:posOffset>
                  </wp:positionV>
                  <wp:extent cx="3105150" cy="2038463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298" cy="204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426F0" w14:textId="77777777" w:rsidR="001E5EE5" w:rsidRDefault="001E5EE5" w:rsidP="00CE1E3B">
            <w:r>
              <w:t xml:space="preserve">                        </w:t>
            </w:r>
          </w:p>
          <w:p w14:paraId="159684A8" w14:textId="77777777" w:rsidR="001E5EE5" w:rsidRDefault="001E5EE5" w:rsidP="00CE1E3B"/>
          <w:p w14:paraId="4A6BCEBD" w14:textId="77777777" w:rsidR="001E5EE5" w:rsidRDefault="001E5EE5" w:rsidP="00CE1E3B"/>
          <w:p w14:paraId="24E6FADC" w14:textId="77777777" w:rsidR="001E5EE5" w:rsidRDefault="001E5EE5" w:rsidP="00CE1E3B"/>
          <w:p w14:paraId="4C32875D" w14:textId="77777777" w:rsidR="001E5EE5" w:rsidRDefault="001E5EE5" w:rsidP="00CE1E3B"/>
          <w:p w14:paraId="497FD287" w14:textId="77777777" w:rsidR="001E5EE5" w:rsidRDefault="001E5EE5" w:rsidP="00CE1E3B"/>
          <w:p w14:paraId="47BC536B" w14:textId="77777777" w:rsidR="001E5EE5" w:rsidRDefault="001E5EE5" w:rsidP="00CE1E3B"/>
          <w:p w14:paraId="1ED90990" w14:textId="77777777" w:rsidR="001E5EE5" w:rsidRDefault="001E5EE5" w:rsidP="00CE1E3B"/>
          <w:p w14:paraId="07509D0D" w14:textId="77777777" w:rsidR="001E5EE5" w:rsidRPr="00213D02" w:rsidRDefault="001E5EE5" w:rsidP="00213D02">
            <w:pPr>
              <w:spacing w:after="0" w:line="240" w:lineRule="auto"/>
              <w:ind w:hanging="4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13D02">
              <w:rPr>
                <w:rFonts w:ascii="Times New Roman" w:hAnsi="Times New Roman" w:cs="Times New Roman"/>
                <w:sz w:val="36"/>
                <w:szCs w:val="36"/>
              </w:rPr>
              <w:t>В связи с наступлением весеннего периода прокуратура города Мыски обращает внимание родителей на необходимость предупреждения выпадения малолетних детей из окон многоквартирных домов.</w:t>
            </w:r>
          </w:p>
          <w:p w14:paraId="3AA5B6FE" w14:textId="77777777" w:rsidR="001E5EE5" w:rsidRPr="00273FD8" w:rsidRDefault="001E5EE5" w:rsidP="00CE1E3B"/>
        </w:tc>
      </w:tr>
    </w:tbl>
    <w:p w14:paraId="36EBC78C" w14:textId="77777777"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5220"/>
      </w:tblGrid>
      <w:tr w:rsidR="0037743C" w:rsidRPr="00273FD8" w14:paraId="0F9E9B4A" w14:textId="77777777" w:rsidTr="001E5EE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0E5314B1" w14:textId="77777777" w:rsidR="001E5EE5" w:rsidRDefault="001E5EE5" w:rsidP="00E55F5A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73FD8">
              <w:rPr>
                <w:noProof/>
                <w:lang w:bidi="ru-RU"/>
              </w:rPr>
              <w:drawing>
                <wp:anchor distT="0" distB="0" distL="114300" distR="114300" simplePos="0" relativeHeight="251659264" behindDoc="0" locked="0" layoutInCell="1" allowOverlap="1" wp14:anchorId="6D4BD18C" wp14:editId="10B2E2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17145</wp:posOffset>
                  </wp:positionV>
                  <wp:extent cx="2876550" cy="2157730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D71B7" w14:textId="77777777" w:rsidR="001E5EE5" w:rsidRDefault="001E5EE5" w:rsidP="00E55F5A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14:paraId="4A1041C9" w14:textId="77777777" w:rsidR="00213D02" w:rsidRPr="00E55F5A" w:rsidRDefault="00213D02" w:rsidP="00E55F5A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55F5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Как правило, причинами становятся неограниченный доступ детей к открытым окнам, незакрепленные москитные сетки, а также безнадзорность малолетних детей.  Большинство случаев падения происходит тогда, когда родители оставляют детей без присмотра.</w:t>
            </w:r>
          </w:p>
          <w:p w14:paraId="6CB8A0B9" w14:textId="77777777" w:rsidR="00F04788" w:rsidRDefault="00F04788" w:rsidP="00E55F5A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 w:rsidRPr="00650CF9">
              <w:rPr>
                <w:color w:val="333333"/>
                <w:sz w:val="28"/>
                <w:szCs w:val="28"/>
              </w:rPr>
              <w:t>Чем позднее он научится открывать окно самостоятельно, тем более безопасным будет его пребывание в квартире.</w:t>
            </w:r>
          </w:p>
          <w:p w14:paraId="01FAB7D8" w14:textId="77777777" w:rsidR="00E55F5A" w:rsidRPr="00650CF9" w:rsidRDefault="00E55F5A" w:rsidP="00F04788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0A6B9CD5" w14:textId="77777777" w:rsidR="00F04788" w:rsidRPr="00650CF9" w:rsidRDefault="00F04788" w:rsidP="00213D02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</w:p>
          <w:p w14:paraId="5D6C562B" w14:textId="77777777" w:rsidR="0037743C" w:rsidRPr="00273FD8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2032A8B3" w14:textId="77777777" w:rsidR="0037743C" w:rsidRDefault="00213D02" w:rsidP="00213D02">
            <w:pPr>
              <w:pStyle w:val="affffe"/>
              <w:shd w:val="clear" w:color="auto" w:fill="FFFFFF"/>
              <w:spacing w:after="0"/>
              <w:jc w:val="center"/>
              <w:rPr>
                <w:color w:val="333333"/>
                <w:sz w:val="28"/>
                <w:szCs w:val="28"/>
              </w:rPr>
            </w:pPr>
            <w:r w:rsidRPr="00650CF9">
              <w:rPr>
                <w:color w:val="333333"/>
                <w:sz w:val="28"/>
                <w:szCs w:val="28"/>
              </w:rPr>
              <w:t>Во избежание несчастных случаев необходимо придерживаться следующих несложных рекомендаций</w:t>
            </w:r>
            <w:r>
              <w:rPr>
                <w:color w:val="333333"/>
                <w:sz w:val="28"/>
                <w:szCs w:val="28"/>
              </w:rPr>
              <w:t>:</w:t>
            </w:r>
          </w:p>
          <w:p w14:paraId="527E9399" w14:textId="77777777" w:rsidR="00213D02" w:rsidRPr="00650CF9" w:rsidRDefault="00213D02" w:rsidP="00213D02">
            <w:pPr>
              <w:pStyle w:val="affffe"/>
              <w:shd w:val="clear" w:color="auto" w:fill="FFFFFF"/>
              <w:spacing w:after="0"/>
              <w:ind w:hanging="47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н</w:t>
            </w:r>
            <w:r w:rsidRPr="00650CF9">
              <w:rPr>
                <w:color w:val="333333"/>
                <w:sz w:val="28"/>
                <w:szCs w:val="28"/>
              </w:rPr>
              <w:t>е оставляйте маленьких детей одних даже на самое незначительное время</w:t>
            </w:r>
            <w:r>
              <w:rPr>
                <w:color w:val="333333"/>
                <w:sz w:val="28"/>
                <w:szCs w:val="28"/>
              </w:rPr>
              <w:t>;</w:t>
            </w:r>
          </w:p>
          <w:p w14:paraId="5CF133BD" w14:textId="77777777" w:rsidR="00213D02" w:rsidRDefault="00213D02" w:rsidP="00213D02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о</w:t>
            </w:r>
            <w:r w:rsidRPr="00650CF9">
              <w:rPr>
                <w:color w:val="333333"/>
                <w:sz w:val="28"/>
                <w:szCs w:val="28"/>
              </w:rPr>
              <w:t>ткрывая окна в квартире и проветривая помещение, убедитесь, что ребенок при этом находится под присмотром</w:t>
            </w:r>
            <w:r>
              <w:rPr>
                <w:color w:val="333333"/>
                <w:sz w:val="28"/>
                <w:szCs w:val="28"/>
              </w:rPr>
              <w:t>;</w:t>
            </w:r>
            <w:r w:rsidRPr="00650CF9">
              <w:rPr>
                <w:color w:val="333333"/>
                <w:sz w:val="28"/>
                <w:szCs w:val="28"/>
              </w:rPr>
              <w:t xml:space="preserve"> </w:t>
            </w:r>
          </w:p>
          <w:p w14:paraId="2C5ACDBA" w14:textId="77777777" w:rsidR="00213D02" w:rsidRDefault="00213D02" w:rsidP="00213D02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в</w:t>
            </w:r>
            <w:r w:rsidRPr="00650CF9">
              <w:rPr>
                <w:color w:val="333333"/>
                <w:sz w:val="28"/>
                <w:szCs w:val="28"/>
              </w:rPr>
              <w:t>о время проветривания открывайте фрамуги и форточки</w:t>
            </w:r>
            <w:r>
              <w:rPr>
                <w:color w:val="333333"/>
                <w:sz w:val="28"/>
                <w:szCs w:val="28"/>
              </w:rPr>
              <w:t>;</w:t>
            </w:r>
          </w:p>
          <w:p w14:paraId="329319E9" w14:textId="77777777" w:rsidR="00213D02" w:rsidRDefault="00213D02" w:rsidP="00213D02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е</w:t>
            </w:r>
            <w:r w:rsidRPr="00650CF9">
              <w:rPr>
                <w:color w:val="333333"/>
                <w:sz w:val="28"/>
                <w:szCs w:val="28"/>
              </w:rPr>
              <w:t>сли вы все же открываете окно, то не открывайте полностью, для этой цели поставьте ограничители</w:t>
            </w:r>
            <w:r w:rsidR="00F04788">
              <w:rPr>
                <w:color w:val="333333"/>
                <w:sz w:val="28"/>
                <w:szCs w:val="28"/>
              </w:rPr>
              <w:t>;</w:t>
            </w:r>
          </w:p>
          <w:p w14:paraId="5055C21B" w14:textId="77777777" w:rsidR="00F04788" w:rsidRPr="00650CF9" w:rsidRDefault="00F04788" w:rsidP="00F04788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н</w:t>
            </w:r>
            <w:r w:rsidRPr="00650CF9">
              <w:rPr>
                <w:color w:val="333333"/>
                <w:sz w:val="28"/>
                <w:szCs w:val="28"/>
              </w:rPr>
              <w:t>е разрешайте ребенку выходить на балкон без сопровождения взрослых</w:t>
            </w:r>
            <w:r>
              <w:rPr>
                <w:color w:val="333333"/>
                <w:sz w:val="28"/>
                <w:szCs w:val="28"/>
              </w:rPr>
              <w:t>;</w:t>
            </w:r>
          </w:p>
          <w:p w14:paraId="05046413" w14:textId="77777777" w:rsidR="00F04788" w:rsidRDefault="00F04788" w:rsidP="00F04788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н</w:t>
            </w:r>
            <w:r w:rsidRPr="00650CF9">
              <w:rPr>
                <w:color w:val="333333"/>
                <w:sz w:val="28"/>
                <w:szCs w:val="28"/>
              </w:rPr>
              <w:t>икогда не оставляйте спящего ребенка одного в квартире</w:t>
            </w:r>
            <w:r>
              <w:rPr>
                <w:color w:val="333333"/>
                <w:sz w:val="28"/>
                <w:szCs w:val="28"/>
              </w:rPr>
              <w:t>, м</w:t>
            </w:r>
            <w:r w:rsidRPr="00650CF9">
              <w:rPr>
                <w:color w:val="333333"/>
                <w:sz w:val="28"/>
                <w:szCs w:val="28"/>
              </w:rPr>
              <w:t>алыш может проснуться и подойти к открытому окну</w:t>
            </w:r>
            <w:r>
              <w:rPr>
                <w:color w:val="333333"/>
                <w:sz w:val="28"/>
                <w:szCs w:val="28"/>
              </w:rPr>
              <w:t>;</w:t>
            </w:r>
          </w:p>
          <w:p w14:paraId="147FCD59" w14:textId="77777777" w:rsidR="00F04788" w:rsidRPr="00650CF9" w:rsidRDefault="00F04788" w:rsidP="00F04788">
            <w:pPr>
              <w:pStyle w:val="affffe"/>
              <w:shd w:val="clear" w:color="auto" w:fill="FFFFFF"/>
              <w:spacing w:after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</w:t>
            </w:r>
            <w:r w:rsidRPr="00650CF9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н</w:t>
            </w:r>
            <w:r w:rsidRPr="00650CF9">
              <w:rPr>
                <w:color w:val="333333"/>
                <w:sz w:val="28"/>
                <w:szCs w:val="28"/>
              </w:rPr>
              <w:t>е показывайте ребенку, как открывается окно.</w:t>
            </w:r>
          </w:p>
          <w:p w14:paraId="05F59BC3" w14:textId="77777777" w:rsidR="00213D02" w:rsidRPr="00213D02" w:rsidRDefault="00213D02" w:rsidP="00213D02">
            <w:pPr>
              <w:pStyle w:val="affffe"/>
              <w:shd w:val="clear" w:color="auto" w:fill="FFFFFF"/>
              <w:spacing w:after="0"/>
              <w:jc w:val="center"/>
              <w:rPr>
                <w:color w:val="333333"/>
                <w:sz w:val="28"/>
                <w:szCs w:val="28"/>
              </w:rPr>
            </w:pPr>
          </w:p>
          <w:p w14:paraId="3A6545CE" w14:textId="77777777" w:rsidR="00075279" w:rsidRPr="00273FD8" w:rsidRDefault="00075279" w:rsidP="0037743C"/>
          <w:p w14:paraId="5A33D1FE" w14:textId="77777777" w:rsidR="0037743C" w:rsidRPr="00273FD8" w:rsidRDefault="0037743C" w:rsidP="0037743C"/>
        </w:tc>
        <w:tc>
          <w:tcPr>
            <w:tcW w:w="5220" w:type="dxa"/>
            <w:tcMar>
              <w:left w:w="432" w:type="dxa"/>
            </w:tcMar>
          </w:tcPr>
          <w:p w14:paraId="110BD52B" w14:textId="77777777" w:rsidR="00E55F5A" w:rsidRDefault="00E55F5A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  <w:r w:rsidRPr="00650CF9">
              <w:rPr>
                <w:color w:val="333333"/>
                <w:sz w:val="28"/>
                <w:szCs w:val="28"/>
              </w:rPr>
              <w:t>Никогда не рассчитывайте на москитные сетки! Они не предназначены для защиты от падений. Напротив – москитная сетка способствует трагедии, ребенок чувствует себя за ней в безопасности и опирается как на окно, так и на нее. Очень часто дети выпадают вместе с этими сетками.</w:t>
            </w:r>
          </w:p>
          <w:p w14:paraId="526D1A7C" w14:textId="505CF095" w:rsidR="00E55F5A" w:rsidRDefault="00E55F5A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1886605E" w14:textId="762BC0A0" w:rsidR="00EA3AD6" w:rsidRDefault="00EA3AD6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0789A919" w14:textId="4728D802" w:rsidR="00EA3AD6" w:rsidRDefault="00EA3AD6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04F399D9" w14:textId="1061DA80" w:rsidR="00EA3AD6" w:rsidRDefault="00EA3AD6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15080A9D" w14:textId="77777777" w:rsidR="00EA3AD6" w:rsidRPr="00650CF9" w:rsidRDefault="00EA3AD6" w:rsidP="00E55F5A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</w:p>
          <w:p w14:paraId="3E9DF1E5" w14:textId="77777777" w:rsidR="001E5EE5" w:rsidRPr="00650CF9" w:rsidRDefault="001E5EE5" w:rsidP="001E5EE5">
            <w:pPr>
              <w:pStyle w:val="affffe"/>
              <w:shd w:val="clear" w:color="auto" w:fill="FFFFFF"/>
              <w:spacing w:after="0"/>
              <w:ind w:firstLine="709"/>
              <w:jc w:val="both"/>
              <w:rPr>
                <w:color w:val="333333"/>
                <w:sz w:val="28"/>
                <w:szCs w:val="28"/>
              </w:rPr>
            </w:pPr>
            <w:r w:rsidRPr="00650CF9">
              <w:rPr>
                <w:color w:val="333333"/>
                <w:sz w:val="28"/>
                <w:szCs w:val="28"/>
              </w:rPr>
              <w:t>Не забывайте об этих правилах, в том числе, находясь в гостях, общественных местах. Ваша внимательность и ответственность поможет сохранить здоровье и жизнь вашего ребенка.</w:t>
            </w:r>
          </w:p>
          <w:p w14:paraId="4C55B8C7" w14:textId="77777777" w:rsidR="0037743C" w:rsidRPr="00273FD8" w:rsidRDefault="0037743C">
            <w:pPr>
              <w:pStyle w:val="-"/>
            </w:pPr>
            <w:bookmarkStart w:id="0" w:name="_GoBack"/>
            <w:bookmarkEnd w:id="0"/>
          </w:p>
        </w:tc>
      </w:tr>
    </w:tbl>
    <w:p w14:paraId="52B81610" w14:textId="77777777"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5"/>
      <w:footerReference w:type="first" r:id="rId16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3A88B" w14:textId="77777777" w:rsidR="004C2612" w:rsidRDefault="004C2612" w:rsidP="0037743C">
      <w:pPr>
        <w:spacing w:after="0" w:line="240" w:lineRule="auto"/>
      </w:pPr>
      <w:r>
        <w:separator/>
      </w:r>
    </w:p>
  </w:endnote>
  <w:endnote w:type="continuationSeparator" w:id="0">
    <w:p w14:paraId="2230D911" w14:textId="77777777" w:rsidR="004C2612" w:rsidRDefault="004C2612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89DD7" w14:textId="77777777"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2884493C" wp14:editId="75FA5358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9A605D4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F65A8" w14:textId="77777777"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1F5C3AED" wp14:editId="304D559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430C2F3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21D84962" wp14:editId="018406CD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D76BB5C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FB304" w14:textId="77777777" w:rsidR="004C2612" w:rsidRDefault="004C2612" w:rsidP="0037743C">
      <w:pPr>
        <w:spacing w:after="0" w:line="240" w:lineRule="auto"/>
      </w:pPr>
      <w:r>
        <w:separator/>
      </w:r>
    </w:p>
  </w:footnote>
  <w:footnote w:type="continuationSeparator" w:id="0">
    <w:p w14:paraId="76F86A3A" w14:textId="77777777" w:rsidR="004C2612" w:rsidRDefault="004C2612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02"/>
    <w:rsid w:val="00016C11"/>
    <w:rsid w:val="000425F6"/>
    <w:rsid w:val="00075279"/>
    <w:rsid w:val="000E2C45"/>
    <w:rsid w:val="001E5EE5"/>
    <w:rsid w:val="00206800"/>
    <w:rsid w:val="00213D02"/>
    <w:rsid w:val="00273FD8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4C2612"/>
    <w:rsid w:val="00523273"/>
    <w:rsid w:val="00555FE1"/>
    <w:rsid w:val="005F496D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C3321"/>
    <w:rsid w:val="00A01D2E"/>
    <w:rsid w:val="00A92C80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12317"/>
    <w:rsid w:val="00E36671"/>
    <w:rsid w:val="00E55F5A"/>
    <w:rsid w:val="00E75E55"/>
    <w:rsid w:val="00E938FB"/>
    <w:rsid w:val="00EA3AD6"/>
    <w:rsid w:val="00ED7C90"/>
    <w:rsid w:val="00F04788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6E1F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5F10EF50-6298-4229-A2AE-CED57561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2024-04-01T08:46:00Z</dcterms:created>
  <dcterms:modified xsi:type="dcterms:W3CDTF">2024-04-01T09:42:00Z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